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3732E9" w14:textId="77777777" w:rsidR="00B02B88" w:rsidRDefault="008E2436" w:rsidP="001F51B3">
      <w:pPr>
        <w:jc w:val="center"/>
        <w:rPr>
          <w:b/>
        </w:rPr>
      </w:pPr>
      <w:bookmarkStart w:id="0" w:name="_GoBack"/>
      <w:bookmarkEnd w:id="0"/>
      <w:r>
        <w:rPr>
          <w:b/>
        </w:rPr>
        <w:t>FREMANTLE</w:t>
      </w:r>
      <w:r w:rsidR="007D79F7">
        <w:rPr>
          <w:b/>
        </w:rPr>
        <w:t xml:space="preserve"> CONFERENCE INCIDENT INFORMATION FORM</w:t>
      </w:r>
    </w:p>
    <w:p w14:paraId="26A907F6" w14:textId="77777777" w:rsidR="007D79F7" w:rsidRPr="00400B03" w:rsidRDefault="007D79F7">
      <w:pPr>
        <w:rPr>
          <w:b/>
          <w:i/>
          <w:sz w:val="22"/>
        </w:rPr>
      </w:pPr>
      <w:r w:rsidRPr="00400B03">
        <w:rPr>
          <w:b/>
          <w:i/>
          <w:sz w:val="22"/>
        </w:rPr>
        <w:t xml:space="preserve">This form should be completed when a club would like to provide information to be considered by the Junior Competition Council for the </w:t>
      </w:r>
      <w:r w:rsidR="00EF30B7">
        <w:rPr>
          <w:b/>
          <w:i/>
          <w:sz w:val="22"/>
        </w:rPr>
        <w:t xml:space="preserve">Fremantle </w:t>
      </w:r>
      <w:r w:rsidRPr="00400B03">
        <w:rPr>
          <w:b/>
          <w:i/>
          <w:sz w:val="22"/>
        </w:rPr>
        <w:t>Conference Competition.</w:t>
      </w:r>
    </w:p>
    <w:p w14:paraId="3DA330D3" w14:textId="77777777" w:rsidR="007D79F7" w:rsidRPr="00400B03" w:rsidRDefault="007D79F7">
      <w:pPr>
        <w:rPr>
          <w:b/>
          <w:i/>
          <w:sz w:val="22"/>
        </w:rPr>
      </w:pPr>
      <w:r w:rsidRPr="00400B03">
        <w:rPr>
          <w:b/>
          <w:i/>
          <w:sz w:val="22"/>
        </w:rPr>
        <w:t>NOTE: No attachments or extensions to this form will be considered. Be concise and only include factual information. If any further information is required</w:t>
      </w:r>
      <w:r w:rsidR="00EF30B7">
        <w:rPr>
          <w:b/>
          <w:i/>
          <w:sz w:val="22"/>
        </w:rPr>
        <w:t>,</w:t>
      </w:r>
      <w:r w:rsidRPr="00400B03">
        <w:rPr>
          <w:b/>
          <w:i/>
          <w:sz w:val="22"/>
        </w:rPr>
        <w:t xml:space="preserve"> you will be contacted by telephone</w:t>
      </w:r>
      <w:r w:rsidR="00400B03" w:rsidRPr="00400B03">
        <w:rPr>
          <w:b/>
          <w:i/>
          <w:sz w:val="22"/>
        </w:rPr>
        <w:t>.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669"/>
        <w:gridCol w:w="3568"/>
      </w:tblGrid>
      <w:tr w:rsidR="00400B03" w:rsidRPr="00954720" w14:paraId="2A7889C7" w14:textId="77777777" w:rsidTr="00EC711B">
        <w:tc>
          <w:tcPr>
            <w:tcW w:w="2093" w:type="dxa"/>
            <w:shd w:val="clear" w:color="auto" w:fill="auto"/>
            <w:vAlign w:val="center"/>
          </w:tcPr>
          <w:p w14:paraId="3894DAEE" w14:textId="77777777" w:rsidR="00400B03" w:rsidRPr="00954720" w:rsidRDefault="00400B03" w:rsidP="00FA2A0B">
            <w:pPr>
              <w:rPr>
                <w:b/>
                <w:sz w:val="20"/>
              </w:rPr>
            </w:pPr>
            <w:r w:rsidRPr="00954720">
              <w:rPr>
                <w:b/>
                <w:sz w:val="20"/>
              </w:rPr>
              <w:t>Club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19FB2DA" w14:textId="77777777" w:rsidR="00400B03" w:rsidRPr="00954720" w:rsidRDefault="00400B03" w:rsidP="008676D0">
            <w:pPr>
              <w:rPr>
                <w:b/>
                <w:sz w:val="20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69D3F98" w14:textId="77777777" w:rsidR="00400B03" w:rsidRPr="00954720" w:rsidRDefault="00400B03" w:rsidP="00FA2A0B">
            <w:pPr>
              <w:rPr>
                <w:b/>
                <w:sz w:val="20"/>
              </w:rPr>
            </w:pPr>
            <w:r w:rsidRPr="00954720">
              <w:rPr>
                <w:b/>
                <w:sz w:val="20"/>
              </w:rPr>
              <w:t>Contact (President)</w:t>
            </w:r>
          </w:p>
        </w:tc>
        <w:tc>
          <w:tcPr>
            <w:tcW w:w="3568" w:type="dxa"/>
            <w:shd w:val="clear" w:color="auto" w:fill="auto"/>
            <w:vAlign w:val="center"/>
          </w:tcPr>
          <w:p w14:paraId="799D815B" w14:textId="77777777" w:rsidR="00400B03" w:rsidRPr="00954720" w:rsidRDefault="00200D28" w:rsidP="006B61B6">
            <w:pPr>
              <w:rPr>
                <w:b/>
                <w:sz w:val="20"/>
              </w:rPr>
            </w:pPr>
            <w:r w:rsidRPr="00954720">
              <w:rPr>
                <w:b/>
                <w:sz w:val="20"/>
              </w:rPr>
              <w:fldChar w:fldCharType="begin"/>
            </w:r>
            <w:r w:rsidRPr="00954720">
              <w:rPr>
                <w:b/>
                <w:sz w:val="20"/>
              </w:rPr>
              <w:instrText xml:space="preserve"> USERADDRESS \* Caps \* MERGEFORMAT </w:instrText>
            </w:r>
            <w:r w:rsidRPr="00954720">
              <w:rPr>
                <w:b/>
                <w:sz w:val="20"/>
              </w:rPr>
              <w:fldChar w:fldCharType="end"/>
            </w:r>
          </w:p>
        </w:tc>
      </w:tr>
      <w:tr w:rsidR="00400B03" w:rsidRPr="00954720" w14:paraId="322F9AAC" w14:textId="77777777" w:rsidTr="00EC711B">
        <w:tc>
          <w:tcPr>
            <w:tcW w:w="2093" w:type="dxa"/>
            <w:shd w:val="clear" w:color="auto" w:fill="auto"/>
            <w:vAlign w:val="center"/>
          </w:tcPr>
          <w:p w14:paraId="6D4A6BBC" w14:textId="77777777" w:rsidR="00400B03" w:rsidRPr="00954720" w:rsidRDefault="00400B03" w:rsidP="00FA2A0B">
            <w:pPr>
              <w:rPr>
                <w:b/>
                <w:sz w:val="20"/>
              </w:rPr>
            </w:pPr>
            <w:r w:rsidRPr="00954720">
              <w:rPr>
                <w:b/>
                <w:sz w:val="20"/>
              </w:rPr>
              <w:t>Date of game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B140055" w14:textId="77777777" w:rsidR="00400B03" w:rsidRPr="00954720" w:rsidRDefault="00400B03" w:rsidP="00FA2A0B">
            <w:pPr>
              <w:rPr>
                <w:b/>
                <w:sz w:val="20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95DB298" w14:textId="77777777" w:rsidR="00400B03" w:rsidRPr="00954720" w:rsidRDefault="00FA2A0B" w:rsidP="00FA2A0B">
            <w:pPr>
              <w:rPr>
                <w:b/>
                <w:sz w:val="20"/>
              </w:rPr>
            </w:pPr>
            <w:r w:rsidRPr="00954720">
              <w:rPr>
                <w:b/>
                <w:sz w:val="20"/>
              </w:rPr>
              <w:t>Location</w:t>
            </w:r>
          </w:p>
        </w:tc>
        <w:tc>
          <w:tcPr>
            <w:tcW w:w="3568" w:type="dxa"/>
            <w:shd w:val="clear" w:color="auto" w:fill="auto"/>
            <w:vAlign w:val="center"/>
          </w:tcPr>
          <w:p w14:paraId="0A993269" w14:textId="77777777" w:rsidR="00400B03" w:rsidRPr="00954720" w:rsidRDefault="00400B03" w:rsidP="006B61B6">
            <w:pPr>
              <w:rPr>
                <w:b/>
                <w:sz w:val="20"/>
              </w:rPr>
            </w:pPr>
          </w:p>
        </w:tc>
      </w:tr>
      <w:tr w:rsidR="00400B03" w:rsidRPr="00954720" w14:paraId="06E799E6" w14:textId="77777777" w:rsidTr="00EC711B">
        <w:tc>
          <w:tcPr>
            <w:tcW w:w="2093" w:type="dxa"/>
            <w:shd w:val="clear" w:color="auto" w:fill="auto"/>
            <w:vAlign w:val="center"/>
          </w:tcPr>
          <w:p w14:paraId="674D789F" w14:textId="77777777" w:rsidR="00400B03" w:rsidRPr="00954720" w:rsidRDefault="00FA2A0B" w:rsidP="00FA2A0B">
            <w:pPr>
              <w:rPr>
                <w:b/>
                <w:sz w:val="20"/>
              </w:rPr>
            </w:pPr>
            <w:r w:rsidRPr="00954720">
              <w:rPr>
                <w:b/>
                <w:sz w:val="20"/>
              </w:rPr>
              <w:t>Home Team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219582F" w14:textId="77777777" w:rsidR="00400B03" w:rsidRPr="00954720" w:rsidRDefault="00400B03" w:rsidP="006B61B6">
            <w:pPr>
              <w:rPr>
                <w:b/>
                <w:sz w:val="20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158D68B" w14:textId="77777777" w:rsidR="00400B03" w:rsidRPr="00954720" w:rsidRDefault="00FA2A0B" w:rsidP="00FA2A0B">
            <w:pPr>
              <w:rPr>
                <w:b/>
                <w:sz w:val="20"/>
              </w:rPr>
            </w:pPr>
            <w:r w:rsidRPr="00954720">
              <w:rPr>
                <w:b/>
                <w:sz w:val="20"/>
              </w:rPr>
              <w:t>Away Team</w:t>
            </w:r>
          </w:p>
        </w:tc>
        <w:tc>
          <w:tcPr>
            <w:tcW w:w="3568" w:type="dxa"/>
            <w:shd w:val="clear" w:color="auto" w:fill="auto"/>
            <w:vAlign w:val="center"/>
          </w:tcPr>
          <w:p w14:paraId="082B79AD" w14:textId="77777777" w:rsidR="00400B03" w:rsidRPr="00954720" w:rsidRDefault="00400B03" w:rsidP="006B61B6">
            <w:pPr>
              <w:rPr>
                <w:b/>
                <w:sz w:val="20"/>
              </w:rPr>
            </w:pPr>
          </w:p>
        </w:tc>
      </w:tr>
      <w:tr w:rsidR="00FA2A0B" w:rsidRPr="00954720" w14:paraId="25F41ABE" w14:textId="77777777" w:rsidTr="00EC711B">
        <w:tc>
          <w:tcPr>
            <w:tcW w:w="4503" w:type="dxa"/>
            <w:gridSpan w:val="2"/>
            <w:shd w:val="clear" w:color="auto" w:fill="auto"/>
            <w:vAlign w:val="center"/>
          </w:tcPr>
          <w:p w14:paraId="7E07BAEF" w14:textId="77777777" w:rsidR="00FA2A0B" w:rsidRPr="00954720" w:rsidRDefault="00FA2A0B" w:rsidP="00FA2A0B">
            <w:pPr>
              <w:rPr>
                <w:b/>
                <w:sz w:val="20"/>
              </w:rPr>
            </w:pPr>
            <w:r w:rsidRPr="00954720">
              <w:rPr>
                <w:b/>
                <w:sz w:val="20"/>
              </w:rPr>
              <w:t>Contact made with opposing club (Name)</w:t>
            </w:r>
          </w:p>
        </w:tc>
        <w:tc>
          <w:tcPr>
            <w:tcW w:w="6237" w:type="dxa"/>
            <w:gridSpan w:val="2"/>
            <w:shd w:val="clear" w:color="auto" w:fill="auto"/>
            <w:vAlign w:val="center"/>
          </w:tcPr>
          <w:p w14:paraId="099B4D60" w14:textId="77777777" w:rsidR="00FA2A0B" w:rsidRPr="00954720" w:rsidRDefault="00FA2A0B" w:rsidP="006B61B6">
            <w:pPr>
              <w:rPr>
                <w:b/>
                <w:sz w:val="20"/>
              </w:rPr>
            </w:pPr>
          </w:p>
        </w:tc>
      </w:tr>
    </w:tbl>
    <w:p w14:paraId="20B2ADB6" w14:textId="77777777" w:rsidR="00954720" w:rsidRPr="00954720" w:rsidRDefault="00954720">
      <w:pPr>
        <w:rPr>
          <w:b/>
          <w:i/>
          <w:sz w:val="20"/>
        </w:rPr>
      </w:pPr>
      <w:r>
        <w:rPr>
          <w:b/>
          <w:i/>
          <w:sz w:val="20"/>
        </w:rPr>
        <w:t xml:space="preserve">Before sending this form through, all attempts to solve the problem must have been exhausted before action will be taken at a district level. </w:t>
      </w:r>
    </w:p>
    <w:p w14:paraId="01BEEBEC" w14:textId="77777777" w:rsidR="00954720" w:rsidRPr="00954720" w:rsidRDefault="00954720">
      <w:pPr>
        <w:rPr>
          <w:b/>
          <w:sz w:val="20"/>
        </w:rPr>
      </w:pPr>
    </w:p>
    <w:p w14:paraId="146D772E" w14:textId="77777777" w:rsidR="00954720" w:rsidRPr="00954720" w:rsidRDefault="00954720">
      <w:pPr>
        <w:rPr>
          <w:b/>
          <w:sz w:val="20"/>
        </w:rPr>
      </w:pPr>
      <w:r w:rsidRPr="00954720">
        <w:rPr>
          <w:b/>
          <w:sz w:val="20"/>
        </w:rPr>
        <w:t>Names and contact details of up to three witnesses that saw the incident:</w:t>
      </w:r>
    </w:p>
    <w:p w14:paraId="4681ED44" w14:textId="77777777" w:rsidR="00954720" w:rsidRPr="00954720" w:rsidRDefault="00954720" w:rsidP="00954720">
      <w:pPr>
        <w:numPr>
          <w:ilvl w:val="0"/>
          <w:numId w:val="26"/>
        </w:numPr>
        <w:rPr>
          <w:b/>
          <w:sz w:val="20"/>
        </w:rPr>
        <w:sectPr w:rsidR="00954720" w:rsidRPr="00954720" w:rsidSect="0020795E">
          <w:headerReference w:type="even" r:id="rId8"/>
          <w:footerReference w:type="even" r:id="rId9"/>
          <w:headerReference w:type="first" r:id="rId10"/>
          <w:footerReference w:type="first" r:id="rId11"/>
          <w:type w:val="continuous"/>
          <w:pgSz w:w="11900" w:h="16840"/>
          <w:pgMar w:top="720" w:right="720" w:bottom="426" w:left="720" w:header="737" w:footer="1020" w:gutter="0"/>
          <w:cols w:space="708"/>
          <w:titlePg/>
          <w:docGrid w:linePitch="326"/>
        </w:sectPr>
      </w:pPr>
    </w:p>
    <w:p w14:paraId="0178141C" w14:textId="77777777" w:rsidR="00954720" w:rsidRPr="00954720" w:rsidRDefault="00954720" w:rsidP="00954720">
      <w:pPr>
        <w:numPr>
          <w:ilvl w:val="0"/>
          <w:numId w:val="26"/>
        </w:numPr>
        <w:rPr>
          <w:b/>
          <w:sz w:val="20"/>
        </w:rPr>
      </w:pPr>
      <w:r w:rsidRPr="00954720">
        <w:rPr>
          <w:b/>
          <w:sz w:val="20"/>
        </w:rPr>
        <w:lastRenderedPageBreak/>
        <w:t xml:space="preserve"> </w:t>
      </w:r>
    </w:p>
    <w:p w14:paraId="76A837CE" w14:textId="77777777" w:rsidR="00954720" w:rsidRPr="00954720" w:rsidRDefault="00954720" w:rsidP="00954720">
      <w:pPr>
        <w:numPr>
          <w:ilvl w:val="0"/>
          <w:numId w:val="26"/>
        </w:numPr>
        <w:rPr>
          <w:b/>
          <w:sz w:val="20"/>
        </w:rPr>
      </w:pPr>
      <w:r w:rsidRPr="00954720">
        <w:rPr>
          <w:b/>
          <w:sz w:val="20"/>
        </w:rPr>
        <w:t xml:space="preserve"> </w:t>
      </w:r>
    </w:p>
    <w:p w14:paraId="2E71DE89" w14:textId="77777777" w:rsidR="00954720" w:rsidRPr="00954720" w:rsidRDefault="00954720" w:rsidP="00954720">
      <w:pPr>
        <w:numPr>
          <w:ilvl w:val="0"/>
          <w:numId w:val="26"/>
        </w:numPr>
        <w:rPr>
          <w:b/>
          <w:sz w:val="20"/>
        </w:rPr>
      </w:pPr>
      <w:r w:rsidRPr="00954720">
        <w:rPr>
          <w:b/>
          <w:sz w:val="20"/>
        </w:rPr>
        <w:lastRenderedPageBreak/>
        <w:t xml:space="preserve">  </w:t>
      </w:r>
    </w:p>
    <w:p w14:paraId="61730728" w14:textId="77777777" w:rsidR="00954720" w:rsidRPr="00954720" w:rsidRDefault="00954720">
      <w:pPr>
        <w:rPr>
          <w:b/>
          <w:sz w:val="20"/>
        </w:rPr>
        <w:sectPr w:rsidR="00954720" w:rsidRPr="00954720" w:rsidSect="00954720">
          <w:type w:val="continuous"/>
          <w:pgSz w:w="11900" w:h="16840"/>
          <w:pgMar w:top="720" w:right="720" w:bottom="426" w:left="720" w:header="709" w:footer="981" w:gutter="0"/>
          <w:cols w:num="2" w:space="708"/>
          <w:titlePg/>
          <w:docGrid w:linePitch="326"/>
        </w:sectPr>
      </w:pPr>
    </w:p>
    <w:p w14:paraId="14E67E1F" w14:textId="77777777" w:rsidR="00FA2A0B" w:rsidRPr="00954720" w:rsidRDefault="00FA2A0B">
      <w:pPr>
        <w:rPr>
          <w:b/>
          <w:sz w:val="20"/>
        </w:rPr>
      </w:pPr>
      <w:r w:rsidRPr="00954720">
        <w:rPr>
          <w:b/>
          <w:sz w:val="20"/>
        </w:rPr>
        <w:lastRenderedPageBreak/>
        <w:t>Details of Incident</w:t>
      </w:r>
      <w:r w:rsidR="008676D0" w:rsidRPr="00954720">
        <w:rPr>
          <w:b/>
          <w:sz w:val="20"/>
        </w:rPr>
        <w:t xml:space="preserve"> (Maximum 1500 characters)</w:t>
      </w:r>
    </w:p>
    <w:p w14:paraId="69813703" w14:textId="77777777" w:rsidR="00FA2A0B" w:rsidRPr="008676D0" w:rsidRDefault="00FA2A0B" w:rsidP="0095472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2"/>
          <w:szCs w:val="22"/>
        </w:rPr>
      </w:pPr>
    </w:p>
    <w:p w14:paraId="1D28606F" w14:textId="77777777" w:rsidR="008676D0" w:rsidRDefault="008676D0" w:rsidP="0095472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0"/>
          <w:szCs w:val="20"/>
        </w:rPr>
      </w:pPr>
    </w:p>
    <w:p w14:paraId="31083CD8" w14:textId="77777777" w:rsidR="00954720" w:rsidRDefault="00954720" w:rsidP="0095472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0"/>
          <w:szCs w:val="20"/>
        </w:rPr>
      </w:pPr>
    </w:p>
    <w:p w14:paraId="2412FEFD" w14:textId="77777777" w:rsidR="00954720" w:rsidRDefault="00954720" w:rsidP="0095472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0"/>
          <w:szCs w:val="20"/>
        </w:rPr>
      </w:pPr>
    </w:p>
    <w:p w14:paraId="07CD058F" w14:textId="77777777" w:rsidR="00954720" w:rsidRDefault="00954720" w:rsidP="0095472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0"/>
          <w:szCs w:val="20"/>
        </w:rPr>
      </w:pPr>
    </w:p>
    <w:p w14:paraId="5F5AE3AA" w14:textId="77777777" w:rsidR="00954720" w:rsidRDefault="00954720" w:rsidP="0095472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0"/>
          <w:szCs w:val="20"/>
        </w:rPr>
      </w:pPr>
    </w:p>
    <w:p w14:paraId="3CDCCABF" w14:textId="77777777" w:rsidR="00954720" w:rsidRDefault="00954720" w:rsidP="0095472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0"/>
          <w:szCs w:val="20"/>
        </w:rPr>
      </w:pPr>
    </w:p>
    <w:p w14:paraId="7D5AE0FE" w14:textId="77777777" w:rsidR="00954720" w:rsidRDefault="00954720" w:rsidP="00954720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0"/>
          <w:szCs w:val="20"/>
        </w:rPr>
      </w:pPr>
    </w:p>
    <w:tbl>
      <w:tblPr>
        <w:tblpPr w:leftFromText="180" w:rightFromText="180" w:vertAnchor="page" w:horzAnchor="margin" w:tblpY="12946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323"/>
        <w:gridCol w:w="4324"/>
      </w:tblGrid>
      <w:tr w:rsidR="00954720" w:rsidRPr="00EC711B" w14:paraId="7957727C" w14:textId="77777777" w:rsidTr="000E2ACD">
        <w:trPr>
          <w:trHeight w:val="1871"/>
        </w:trPr>
        <w:tc>
          <w:tcPr>
            <w:tcW w:w="20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27667C9" w14:textId="77777777" w:rsidR="00954720" w:rsidRPr="00EC711B" w:rsidRDefault="00954720" w:rsidP="00A76B63">
            <w:pPr>
              <w:rPr>
                <w:b/>
                <w:sz w:val="22"/>
                <w:szCs w:val="22"/>
              </w:rPr>
            </w:pPr>
            <w:r w:rsidRPr="00EC711B">
              <w:rPr>
                <w:b/>
                <w:sz w:val="22"/>
                <w:szCs w:val="22"/>
              </w:rPr>
              <w:t>Action requested:</w:t>
            </w:r>
          </w:p>
        </w:tc>
        <w:tc>
          <w:tcPr>
            <w:tcW w:w="4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85912" w14:textId="6E5B17D5" w:rsidR="00954720" w:rsidRPr="00EC711B" w:rsidRDefault="00517B78" w:rsidP="00A76B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7552D51" wp14:editId="2396E1A4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546735</wp:posOffset>
                      </wp:positionV>
                      <wp:extent cx="252095" cy="178435"/>
                      <wp:effectExtent l="2540" t="635" r="12065" b="11430"/>
                      <wp:wrapThrough wrapText="bothSides">
                        <wp:wrapPolygon edited="0">
                          <wp:start x="-925" y="-846"/>
                          <wp:lineTo x="-925" y="20754"/>
                          <wp:lineTo x="22525" y="20754"/>
                          <wp:lineTo x="22525" y="-846"/>
                          <wp:lineTo x="-925" y="-846"/>
                        </wp:wrapPolygon>
                      </wp:wrapThrough>
                      <wp:docPr id="29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178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9BBDBC" w14:textId="77777777" w:rsidR="008C7E2D" w:rsidRDefault="008C7E2D" w:rsidP="008C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552D51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0" o:spid="_x0000_s1026" type="#_x0000_t202" style="position:absolute;margin-left:4.2pt;margin-top:43.05pt;width:19.85pt;height:14.0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">
                      <v:textbox>
                        <w:txbxContent>
                          <w:p w14:paraId="2E9BBDBC" w14:textId="77777777" w:rsidR="008C7E2D" w:rsidRDefault="008C7E2D" w:rsidP="008C7E2D"/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9B86EB1" wp14:editId="3FB5BBB5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40005</wp:posOffset>
                      </wp:positionV>
                      <wp:extent cx="252095" cy="178435"/>
                      <wp:effectExtent l="0" t="1905" r="15240" b="10160"/>
                      <wp:wrapThrough wrapText="bothSides">
                        <wp:wrapPolygon edited="0">
                          <wp:start x="-925" y="-846"/>
                          <wp:lineTo x="-925" y="20754"/>
                          <wp:lineTo x="22525" y="20754"/>
                          <wp:lineTo x="22525" y="-846"/>
                          <wp:lineTo x="-925" y="-846"/>
                        </wp:wrapPolygon>
                      </wp:wrapThrough>
                      <wp:docPr id="28" name="Text Box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178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A8662D" w14:textId="77777777" w:rsidR="008C7E2D" w:rsidRDefault="008C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86EB1" id="Text Box 18" o:spid="_x0000_s1027" type="#_x0000_t202" style="position:absolute;margin-left:3.95pt;margin-top:3.15pt;width:19.85pt;height:14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">
                      <v:textbox>
                        <w:txbxContent>
                          <w:p w14:paraId="22A8662D" w14:textId="77777777" w:rsidR="008C7E2D" w:rsidRDefault="008C7E2D"/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954720" w:rsidRPr="00EC711B">
              <w:rPr>
                <w:sz w:val="22"/>
                <w:szCs w:val="22"/>
              </w:rPr>
              <w:t xml:space="preserve">  </w:t>
            </w:r>
            <w:r w:rsidR="003E09B1">
              <w:rPr>
                <w:sz w:val="22"/>
                <w:szCs w:val="22"/>
              </w:rPr>
              <w:t xml:space="preserve">  </w:t>
            </w:r>
            <w:r w:rsidR="008C7E2D">
              <w:rPr>
                <w:sz w:val="22"/>
                <w:szCs w:val="22"/>
              </w:rPr>
              <w:t>F</w:t>
            </w:r>
            <w:r w:rsidR="00954720" w:rsidRPr="00EC711B">
              <w:rPr>
                <w:sz w:val="22"/>
                <w:szCs w:val="22"/>
              </w:rPr>
              <w:t>or information only</w:t>
            </w:r>
          </w:p>
          <w:p w14:paraId="2AFDD338" w14:textId="02D301D5" w:rsidR="00954720" w:rsidRPr="00EC711B" w:rsidRDefault="00517B78" w:rsidP="00A76B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37B5637" wp14:editId="345A2F3D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1270</wp:posOffset>
                      </wp:positionV>
                      <wp:extent cx="252095" cy="178435"/>
                      <wp:effectExtent l="5715" t="1270" r="8890" b="10795"/>
                      <wp:wrapNone/>
                      <wp:docPr id="27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178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9EB8BC" w14:textId="77777777" w:rsidR="008C7E2D" w:rsidRDefault="008C7E2D" w:rsidP="008C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B5637" id="Text Box 19" o:spid="_x0000_s1028" type="#_x0000_t202" style="position:absolute;margin-left:4.45pt;margin-top:.1pt;width:19.85pt;height:14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">
                      <v:textbox>
                        <w:txbxContent>
                          <w:p w14:paraId="7C9EB8BC" w14:textId="77777777" w:rsidR="008C7E2D" w:rsidRDefault="008C7E2D" w:rsidP="008C7E2D"/>
                        </w:txbxContent>
                      </v:textbox>
                    </v:shape>
                  </w:pict>
                </mc:Fallback>
              </mc:AlternateContent>
            </w:r>
            <w:r w:rsidR="00954720" w:rsidRPr="00EC711B">
              <w:rPr>
                <w:sz w:val="22"/>
                <w:szCs w:val="22"/>
              </w:rPr>
              <w:t xml:space="preserve">  </w:t>
            </w:r>
            <w:r w:rsidR="008C7E2D">
              <w:rPr>
                <w:sz w:val="22"/>
                <w:szCs w:val="22"/>
              </w:rPr>
              <w:t xml:space="preserve">                </w:t>
            </w:r>
            <w:r w:rsidR="00954720" w:rsidRPr="00EC711B">
              <w:rPr>
                <w:sz w:val="22"/>
                <w:szCs w:val="22"/>
              </w:rPr>
              <w:t>Request feedback</w:t>
            </w:r>
          </w:p>
          <w:p w14:paraId="669CD05A" w14:textId="77777777" w:rsidR="00954720" w:rsidRPr="00EC711B" w:rsidRDefault="00954720" w:rsidP="00A76B63">
            <w:pPr>
              <w:rPr>
                <w:sz w:val="22"/>
                <w:szCs w:val="22"/>
              </w:rPr>
            </w:pPr>
            <w:r w:rsidRPr="00EC711B">
              <w:rPr>
                <w:sz w:val="22"/>
                <w:szCs w:val="22"/>
              </w:rPr>
              <w:t xml:space="preserve">   </w:t>
            </w:r>
            <w:r w:rsidR="008C7E2D">
              <w:rPr>
                <w:sz w:val="22"/>
                <w:szCs w:val="22"/>
              </w:rPr>
              <w:t xml:space="preserve">   </w:t>
            </w:r>
            <w:r w:rsidRPr="00EC711B">
              <w:rPr>
                <w:sz w:val="22"/>
                <w:szCs w:val="22"/>
              </w:rPr>
              <w:t>For further consideration</w:t>
            </w:r>
          </w:p>
        </w:tc>
        <w:tc>
          <w:tcPr>
            <w:tcW w:w="43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F1F1B3" w14:textId="77777777" w:rsidR="00A76B63" w:rsidRDefault="00954720" w:rsidP="00A76B63">
            <w:pPr>
              <w:rPr>
                <w:sz w:val="22"/>
                <w:szCs w:val="22"/>
              </w:rPr>
            </w:pPr>
            <w:r w:rsidRPr="00EC711B">
              <w:rPr>
                <w:sz w:val="22"/>
                <w:szCs w:val="22"/>
              </w:rPr>
              <w:t xml:space="preserve">   Mediation</w:t>
            </w:r>
          </w:p>
          <w:p w14:paraId="64D2342B" w14:textId="62F308CB" w:rsidR="00954720" w:rsidRDefault="00517B78" w:rsidP="00A76B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DA7549E" wp14:editId="6E238004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-1270</wp:posOffset>
                      </wp:positionV>
                      <wp:extent cx="252095" cy="179705"/>
                      <wp:effectExtent l="4445" t="0" r="10160" b="12065"/>
                      <wp:wrapNone/>
                      <wp:docPr id="26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F37EB9" w14:textId="0EE01A7B" w:rsidR="008C7E2D" w:rsidRDefault="00517B78" w:rsidP="008C7E2D">
                                  <w:r w:rsidRPr="008C7E2D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988A92E" wp14:editId="52908F8E">
                                        <wp:extent cx="38100" cy="25400"/>
                                        <wp:effectExtent l="0" t="0" r="12700" b="0"/>
                                        <wp:docPr id="3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" cy="25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7549E" id="Text Box 23" o:spid="_x0000_s1029" type="#_x0000_t202" style="position:absolute;margin-left:1.35pt;margin-top:-.05pt;width:19.8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">
                      <v:textbox>
                        <w:txbxContent>
                          <w:p w14:paraId="65F37EB9" w14:textId="0EE01A7B" w:rsidR="008C7E2D" w:rsidRDefault="00517B78" w:rsidP="008C7E2D">
                            <w:r w:rsidRPr="008C7E2D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988A92E" wp14:editId="52908F8E">
                                  <wp:extent cx="38100" cy="25400"/>
                                  <wp:effectExtent l="0" t="0" r="12700" b="0"/>
                                  <wp:docPr id="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2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47662D08" wp14:editId="7E4BA117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-259080</wp:posOffset>
                      </wp:positionV>
                      <wp:extent cx="252095" cy="178435"/>
                      <wp:effectExtent l="5715" t="0" r="8890" b="17145"/>
                      <wp:wrapThrough wrapText="bothSides">
                        <wp:wrapPolygon edited="0">
                          <wp:start x="-925" y="-846"/>
                          <wp:lineTo x="-925" y="20754"/>
                          <wp:lineTo x="22525" y="20754"/>
                          <wp:lineTo x="22525" y="-846"/>
                          <wp:lineTo x="-925" y="-846"/>
                        </wp:wrapPolygon>
                      </wp:wrapThrough>
                      <wp:docPr id="25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178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33579D" w14:textId="28C42FA7" w:rsidR="008C7E2D" w:rsidRDefault="00517B78" w:rsidP="008C7E2D">
                                  <w:r w:rsidRPr="008C7E2D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ACEF8FE" wp14:editId="063B3746">
                                        <wp:extent cx="38100" cy="25400"/>
                                        <wp:effectExtent l="0" t="0" r="12700" b="0"/>
                                        <wp:docPr id="1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" cy="25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662D08" id="Text Box 22" o:spid="_x0000_s1030" type="#_x0000_t202" style="position:absolute;margin-left:1.45pt;margin-top:-20.35pt;width:19.85pt;height:14.0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">
                      <v:textbox>
                        <w:txbxContent>
                          <w:p w14:paraId="5333579D" w14:textId="28C42FA7" w:rsidR="008C7E2D" w:rsidRDefault="00517B78" w:rsidP="008C7E2D">
                            <w:r w:rsidRPr="008C7E2D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ACEF8FE" wp14:editId="063B3746">
                                  <wp:extent cx="38100" cy="25400"/>
                                  <wp:effectExtent l="0" t="0" r="12700" b="0"/>
                                  <wp:docPr id="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2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954720" w:rsidRPr="00EC711B">
              <w:rPr>
                <w:sz w:val="22"/>
                <w:szCs w:val="22"/>
              </w:rPr>
              <w:t xml:space="preserve">   </w:t>
            </w:r>
            <w:r w:rsidR="008C7E2D">
              <w:rPr>
                <w:sz w:val="22"/>
                <w:szCs w:val="22"/>
              </w:rPr>
              <w:t xml:space="preserve">             </w:t>
            </w:r>
            <w:r w:rsidR="00954720" w:rsidRPr="00EC711B">
              <w:rPr>
                <w:sz w:val="22"/>
                <w:szCs w:val="22"/>
              </w:rPr>
              <w:t>Information for umpires</w:t>
            </w:r>
          </w:p>
          <w:p w14:paraId="6F285526" w14:textId="77777777" w:rsidR="00954720" w:rsidRPr="00EC711B" w:rsidRDefault="00954720" w:rsidP="00A76B63">
            <w:pPr>
              <w:rPr>
                <w:sz w:val="22"/>
                <w:szCs w:val="22"/>
              </w:rPr>
            </w:pPr>
          </w:p>
        </w:tc>
      </w:tr>
    </w:tbl>
    <w:p w14:paraId="2ACFFD9A" w14:textId="77777777" w:rsidR="008C7E2D" w:rsidRDefault="008C7E2D" w:rsidP="00EF30B7">
      <w:pPr>
        <w:shd w:val="clear" w:color="auto" w:fill="FFFFFF"/>
        <w:rPr>
          <w:sz w:val="40"/>
          <w:szCs w:val="40"/>
        </w:rPr>
      </w:pPr>
    </w:p>
    <w:p w14:paraId="0840CED8" w14:textId="77777777" w:rsidR="00954720" w:rsidRPr="00D2666B" w:rsidRDefault="00954720" w:rsidP="00954720">
      <w:pPr>
        <w:shd w:val="clear" w:color="auto" w:fill="FFFFFF"/>
        <w:jc w:val="center"/>
        <w:rPr>
          <w:sz w:val="40"/>
          <w:szCs w:val="40"/>
        </w:rPr>
      </w:pPr>
      <w:r w:rsidRPr="00D2666B">
        <w:rPr>
          <w:sz w:val="40"/>
          <w:szCs w:val="40"/>
        </w:rPr>
        <w:t>METRO SOUTH COMPLAINTS MANAGEMENT PROCESS</w:t>
      </w:r>
    </w:p>
    <w:p w14:paraId="394BFC67" w14:textId="77777777" w:rsidR="00954720" w:rsidRDefault="00954720" w:rsidP="00954720">
      <w:pPr>
        <w:shd w:val="clear" w:color="auto" w:fill="FFFFFF"/>
        <w:jc w:val="center"/>
      </w:pPr>
    </w:p>
    <w:p w14:paraId="331EBD48" w14:textId="77777777" w:rsidR="00954720" w:rsidRDefault="00954720" w:rsidP="00954720">
      <w:pPr>
        <w:shd w:val="clear" w:color="auto" w:fill="FFFFFF"/>
      </w:pPr>
    </w:p>
    <w:p w14:paraId="3D504008" w14:textId="6E57177D" w:rsidR="00954720" w:rsidRDefault="00517B78" w:rsidP="00954720">
      <w:pPr>
        <w:shd w:val="clear" w:color="auto" w:fill="FFFFFF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DA5AA8" wp14:editId="1B2ED2BB">
                <wp:simplePos x="0" y="0"/>
                <wp:positionH relativeFrom="column">
                  <wp:posOffset>1378585</wp:posOffset>
                </wp:positionH>
                <wp:positionV relativeFrom="paragraph">
                  <wp:posOffset>297815</wp:posOffset>
                </wp:positionV>
                <wp:extent cx="2980690" cy="534035"/>
                <wp:effectExtent l="76200" t="76200" r="67310" b="75565"/>
                <wp:wrapNone/>
                <wp:docPr id="2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0690" cy="5340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26BC3D3" w14:textId="77777777" w:rsidR="00954720" w:rsidRPr="008369E3" w:rsidRDefault="00954720" w:rsidP="0095472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369E3">
                              <w:rPr>
                                <w:b/>
                              </w:rPr>
                              <w:t>Coach, Manager, Parent contac</w:t>
                            </w:r>
                            <w:r>
                              <w:rPr>
                                <w:b/>
                              </w:rPr>
                              <w:t>t</w:t>
                            </w:r>
                            <w:r w:rsidRPr="008369E3">
                              <w:rPr>
                                <w:b/>
                              </w:rPr>
                              <w:t>s the JFC President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14:paraId="7B442FB8" w14:textId="77777777" w:rsidR="00954720" w:rsidRPr="00BC1D2D" w:rsidRDefault="00954720" w:rsidP="009547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A5AA8" id="Rectangle 12" o:spid="_x0000_s1031" style="position:absolute;margin-left:108.55pt;margin-top:23.45pt;width:234.7pt;height:4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" fillcolor="#4f81bd" strokecolor="#385d8a" strokeweight="2pt">
                <v:path arrowok="t"/>
                <v:textbox>
                  <w:txbxContent>
                    <w:p w14:paraId="026BC3D3" w14:textId="77777777" w:rsidR="00954720" w:rsidRPr="008369E3" w:rsidRDefault="00954720" w:rsidP="00954720">
                      <w:pPr>
                        <w:jc w:val="center"/>
                        <w:rPr>
                          <w:b/>
                        </w:rPr>
                      </w:pPr>
                      <w:r w:rsidRPr="008369E3">
                        <w:rPr>
                          <w:b/>
                        </w:rPr>
                        <w:t>Coach, Manager, Parent contac</w:t>
                      </w:r>
                      <w:r>
                        <w:rPr>
                          <w:b/>
                        </w:rPr>
                        <w:t>t</w:t>
                      </w:r>
                      <w:r w:rsidRPr="008369E3">
                        <w:rPr>
                          <w:b/>
                        </w:rPr>
                        <w:t>s the JFC President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14:paraId="7B442FB8" w14:textId="77777777" w:rsidR="00954720" w:rsidRPr="00BC1D2D" w:rsidRDefault="00954720" w:rsidP="0095472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AB55AAE" w14:textId="3A13EBAD" w:rsidR="00954720" w:rsidRDefault="00517B78" w:rsidP="00954720">
      <w:pPr>
        <w:shd w:val="clear" w:color="auto" w:fill="FFFFFF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4D4B534" wp14:editId="0DF639CB">
                <wp:simplePos x="0" y="0"/>
                <wp:positionH relativeFrom="column">
                  <wp:posOffset>2592705</wp:posOffset>
                </wp:positionH>
                <wp:positionV relativeFrom="paragraph">
                  <wp:posOffset>2499360</wp:posOffset>
                </wp:positionV>
                <wp:extent cx="2766060" cy="1188720"/>
                <wp:effectExtent l="76200" t="76200" r="78740" b="81280"/>
                <wp:wrapNone/>
                <wp:docPr id="2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6060" cy="11887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D89B23E" w14:textId="77777777" w:rsidR="00954720" w:rsidRPr="00D2666B" w:rsidRDefault="00954720" w:rsidP="009547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54720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 xml:space="preserve">COMPLAINT LODGED </w:t>
                            </w:r>
                          </w:p>
                          <w:p w14:paraId="1687BB43" w14:textId="77777777" w:rsidR="00954720" w:rsidRPr="00D2666B" w:rsidRDefault="00954720" w:rsidP="009547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954720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If both clubs cannot resolve the issue, nominated person contacted (BY PRESIDENT ONLY) and mediation begins between both clubs.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4B534" id="Rectangle 9" o:spid="_x0000_s1032" style="position:absolute;margin-left:204.15pt;margin-top:196.8pt;width:217.8pt;height:93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" fillcolor="#4f81bd" strokecolor="#385d8a" strokeweight="2pt">
                <v:path arrowok="t"/>
                <v:textbox>
                  <w:txbxContent>
                    <w:p w14:paraId="2D89B23E" w14:textId="77777777" w:rsidR="00954720" w:rsidRPr="00D2666B" w:rsidRDefault="00954720" w:rsidP="0095472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54720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u w:val="single"/>
                        </w:rPr>
                        <w:t xml:space="preserve">COMPLAINT LODGED </w:t>
                      </w:r>
                    </w:p>
                    <w:p w14:paraId="1687BB43" w14:textId="77777777" w:rsidR="00954720" w:rsidRPr="00D2666B" w:rsidRDefault="00954720" w:rsidP="0095472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954720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</w:rPr>
                        <w:t>If both clubs cannot resolve the issue, nominated person contacted (BY PRESIDENT ONLY) and mediation begins between both clubs.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59264" behindDoc="0" locked="0" layoutInCell="1" allowOverlap="1" wp14:anchorId="3F383B05" wp14:editId="73447116">
                <wp:simplePos x="0" y="0"/>
                <wp:positionH relativeFrom="column">
                  <wp:posOffset>3997959</wp:posOffset>
                </wp:positionH>
                <wp:positionV relativeFrom="paragraph">
                  <wp:posOffset>5060950</wp:posOffset>
                </wp:positionV>
                <wp:extent cx="0" cy="488950"/>
                <wp:effectExtent l="101600" t="0" r="101600" b="69850"/>
                <wp:wrapNone/>
                <wp:docPr id="22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889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D0313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314.8pt;margin-top:398.5pt;width:0;height:38.5pt;z-index:251659264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B3D1252" wp14:editId="6BB565BA">
                <wp:simplePos x="0" y="0"/>
                <wp:positionH relativeFrom="column">
                  <wp:posOffset>2583180</wp:posOffset>
                </wp:positionH>
                <wp:positionV relativeFrom="paragraph">
                  <wp:posOffset>4139565</wp:posOffset>
                </wp:positionV>
                <wp:extent cx="2827655" cy="924560"/>
                <wp:effectExtent l="76200" t="76200" r="67945" b="66040"/>
                <wp:wrapNone/>
                <wp:docPr id="2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7655" cy="9245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D823B12" w14:textId="77777777" w:rsidR="00954720" w:rsidRPr="00D2666B" w:rsidRDefault="00954720" w:rsidP="009547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54720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UNSUCCESSFUL MEDIATION</w:t>
                            </w:r>
                          </w:p>
                          <w:p w14:paraId="48210438" w14:textId="77777777" w:rsidR="00954720" w:rsidRPr="00D2666B" w:rsidRDefault="00954720" w:rsidP="009547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54720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Junior Competition Executive investigates matter and hands down decision.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D1252" id="Rectangle 10" o:spid="_x0000_s1033" style="position:absolute;margin-left:203.4pt;margin-top:325.95pt;width:222.65pt;height:72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" fillcolor="#4f81bd" strokecolor="#385d8a" strokeweight="2pt">
                <v:path arrowok="t"/>
                <v:textbox>
                  <w:txbxContent>
                    <w:p w14:paraId="3D823B12" w14:textId="77777777" w:rsidR="00954720" w:rsidRPr="00D2666B" w:rsidRDefault="00954720" w:rsidP="0095472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54720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u w:val="single"/>
                        </w:rPr>
                        <w:t>UNSUCCESSFUL MEDIATION</w:t>
                      </w:r>
                    </w:p>
                    <w:p w14:paraId="48210438" w14:textId="77777777" w:rsidR="00954720" w:rsidRPr="00D2666B" w:rsidRDefault="00954720" w:rsidP="0095472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54720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</w:rPr>
                        <w:t>Junior Competition Executive investigates matter and hands down decision.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58240" behindDoc="0" locked="0" layoutInCell="1" allowOverlap="1" wp14:anchorId="20F4B606" wp14:editId="2CF6591F">
                <wp:simplePos x="0" y="0"/>
                <wp:positionH relativeFrom="column">
                  <wp:posOffset>4008119</wp:posOffset>
                </wp:positionH>
                <wp:positionV relativeFrom="paragraph">
                  <wp:posOffset>3667760</wp:posOffset>
                </wp:positionV>
                <wp:extent cx="0" cy="403860"/>
                <wp:effectExtent l="101600" t="0" r="76200" b="78740"/>
                <wp:wrapNone/>
                <wp:docPr id="20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38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EF3A1" id="Straight Arrow Connector 7" o:spid="_x0000_s1026" type="#_x0000_t32" style="position:absolute;margin-left:315.6pt;margin-top:288.8pt;width:0;height:31.8pt;z-index:251658240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 wp14:anchorId="66F7BCC0" wp14:editId="7224E4D0">
                <wp:simplePos x="0" y="0"/>
                <wp:positionH relativeFrom="column">
                  <wp:posOffset>2859404</wp:posOffset>
                </wp:positionH>
                <wp:positionV relativeFrom="paragraph">
                  <wp:posOffset>-308610</wp:posOffset>
                </wp:positionV>
                <wp:extent cx="0" cy="222885"/>
                <wp:effectExtent l="101600" t="0" r="76200" b="81915"/>
                <wp:wrapNone/>
                <wp:docPr id="19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228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CE6C9" id="Straight Arrow Connector 16" o:spid="_x0000_s1026" type="#_x0000_t32" style="position:absolute;margin-left:225.15pt;margin-top:-24.25pt;width:0;height:17.55pt;flip:x;z-index:251661312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910F0E9" wp14:editId="57118911">
                <wp:simplePos x="0" y="0"/>
                <wp:positionH relativeFrom="column">
                  <wp:posOffset>1329055</wp:posOffset>
                </wp:positionH>
                <wp:positionV relativeFrom="paragraph">
                  <wp:posOffset>-797560</wp:posOffset>
                </wp:positionV>
                <wp:extent cx="3034665" cy="488950"/>
                <wp:effectExtent l="76200" t="76200" r="64135" b="69850"/>
                <wp:wrapNone/>
                <wp:docPr id="1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4665" cy="4889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8245823" w14:textId="77777777" w:rsidR="00954720" w:rsidRPr="00BC1D2D" w:rsidRDefault="00954720" w:rsidP="009547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54720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INCIDENT OCCURS</w:t>
                            </w:r>
                          </w:p>
                          <w:p w14:paraId="4555E46C" w14:textId="77777777" w:rsidR="00954720" w:rsidRPr="00BC1D2D" w:rsidRDefault="00954720" w:rsidP="009547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54720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(Non- Tribunal Incident)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0F0E9" id="Rectangle 4" o:spid="_x0000_s1034" style="position:absolute;margin-left:104.65pt;margin-top:-62.75pt;width:238.95pt;height:38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" fillcolor="#4f81bd" strokecolor="#385d8a" strokeweight="2pt">
                <v:path arrowok="t"/>
                <v:textbox>
                  <w:txbxContent>
                    <w:p w14:paraId="18245823" w14:textId="77777777" w:rsidR="00954720" w:rsidRPr="00BC1D2D" w:rsidRDefault="00954720" w:rsidP="0095472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954720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INCIDENT OCCURS</w:t>
                      </w:r>
                    </w:p>
                    <w:p w14:paraId="4555E46C" w14:textId="77777777" w:rsidR="00954720" w:rsidRPr="00BC1D2D" w:rsidRDefault="00954720" w:rsidP="0095472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954720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000000"/>
                          <w:kern w:val="24"/>
                          <w:sz w:val="22"/>
                          <w:szCs w:val="22"/>
                        </w:rPr>
                        <w:t xml:space="preserve"> (Non- Tribunal Incident)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53120" behindDoc="0" locked="0" layoutInCell="1" allowOverlap="1" wp14:anchorId="29F6E859" wp14:editId="07C19AD7">
                <wp:simplePos x="0" y="0"/>
                <wp:positionH relativeFrom="column">
                  <wp:posOffset>1180464</wp:posOffset>
                </wp:positionH>
                <wp:positionV relativeFrom="paragraph">
                  <wp:posOffset>3668395</wp:posOffset>
                </wp:positionV>
                <wp:extent cx="0" cy="775970"/>
                <wp:effectExtent l="76200" t="0" r="101600" b="62230"/>
                <wp:wrapNone/>
                <wp:docPr id="16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759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9B40A" id="Straight Arrow Connector 3" o:spid="_x0000_s1026" type="#_x0000_t32" style="position:absolute;margin-left:92.95pt;margin-top:288.85pt;width:0;height:61.1pt;z-index:251653120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50048" behindDoc="0" locked="0" layoutInCell="1" allowOverlap="1" wp14:anchorId="003C5FAC" wp14:editId="6CA6ED14">
                <wp:simplePos x="0" y="0"/>
                <wp:positionH relativeFrom="column">
                  <wp:posOffset>1177289</wp:posOffset>
                </wp:positionH>
                <wp:positionV relativeFrom="paragraph">
                  <wp:posOffset>2011680</wp:posOffset>
                </wp:positionV>
                <wp:extent cx="0" cy="579120"/>
                <wp:effectExtent l="101600" t="0" r="76200" b="81280"/>
                <wp:wrapNone/>
                <wp:docPr id="5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791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D77DB" id="Straight Arrow Connector 2" o:spid="_x0000_s1026" type="#_x0000_t32" style="position:absolute;margin-left:92.7pt;margin-top:158.4pt;width:0;height:45.6pt;z-index:251650048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72F0BF3" wp14:editId="1DBDA1CD">
                <wp:simplePos x="0" y="0"/>
                <wp:positionH relativeFrom="column">
                  <wp:posOffset>-138430</wp:posOffset>
                </wp:positionH>
                <wp:positionV relativeFrom="paragraph">
                  <wp:posOffset>4444365</wp:posOffset>
                </wp:positionV>
                <wp:extent cx="2466975" cy="662940"/>
                <wp:effectExtent l="76200" t="76200" r="73025" b="73660"/>
                <wp:wrapNone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66975" cy="66294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890C0C4" w14:textId="77777777" w:rsidR="00954720" w:rsidRPr="00BC1D2D" w:rsidRDefault="00954720" w:rsidP="009547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54720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COMPLAINT RESOLVED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F0BF3" id="_x0000_s1035" style="position:absolute;margin-left:-10.9pt;margin-top:349.95pt;width:194.25pt;height:52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" fillcolor="#4f81bd" strokecolor="#385d8a" strokeweight="2pt">
                <v:path arrowok="t"/>
                <v:textbox>
                  <w:txbxContent>
                    <w:p w14:paraId="3890C0C4" w14:textId="77777777" w:rsidR="00954720" w:rsidRPr="00BC1D2D" w:rsidRDefault="00954720" w:rsidP="0095472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954720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 xml:space="preserve">COMPLAINT RESOLVED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2EA212D" wp14:editId="5D60E892">
                <wp:simplePos x="0" y="0"/>
                <wp:positionH relativeFrom="column">
                  <wp:posOffset>-138430</wp:posOffset>
                </wp:positionH>
                <wp:positionV relativeFrom="paragraph">
                  <wp:posOffset>2637155</wp:posOffset>
                </wp:positionV>
                <wp:extent cx="2535555" cy="967740"/>
                <wp:effectExtent l="76200" t="76200" r="80645" b="73660"/>
                <wp:wrapNone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35555" cy="96774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4F1704A" w14:textId="77777777" w:rsidR="00954720" w:rsidRPr="00D2666B" w:rsidRDefault="00954720" w:rsidP="009547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54720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 xml:space="preserve">SASTIFACTORY RESOLUTION </w:t>
                            </w:r>
                          </w:p>
                          <w:p w14:paraId="7D6DA092" w14:textId="77777777" w:rsidR="00954720" w:rsidRPr="00D2666B" w:rsidRDefault="00954720" w:rsidP="009547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54720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If both clubs are satisfied , contact to CD via email  notifying them of the incident and resolution.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EA212D" id="Rectangle 8" o:spid="_x0000_s1036" style="position:absolute;margin-left:-10.9pt;margin-top:207.65pt;width:199.65pt;height:76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" fillcolor="#4f81bd" strokecolor="#385d8a" strokeweight="2pt">
                <v:path arrowok="t"/>
                <v:textbox>
                  <w:txbxContent>
                    <w:p w14:paraId="44F1704A" w14:textId="77777777" w:rsidR="00954720" w:rsidRPr="00D2666B" w:rsidRDefault="00954720" w:rsidP="0095472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54720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u w:val="single"/>
                        </w:rPr>
                        <w:t xml:space="preserve">SASTIFACTORY RESOLUTION </w:t>
                      </w:r>
                    </w:p>
                    <w:p w14:paraId="7D6DA092" w14:textId="77777777" w:rsidR="00954720" w:rsidRPr="00D2666B" w:rsidRDefault="00954720" w:rsidP="0095472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54720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</w:rPr>
                        <w:t>If both clubs are satisfied , contact to CD via email  notifying them of the incident and resolution.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07908A" wp14:editId="23BC0053">
                <wp:simplePos x="0" y="0"/>
                <wp:positionH relativeFrom="column">
                  <wp:posOffset>4008120</wp:posOffset>
                </wp:positionH>
                <wp:positionV relativeFrom="paragraph">
                  <wp:posOffset>2009140</wp:posOffset>
                </wp:positionV>
                <wp:extent cx="4445" cy="398145"/>
                <wp:effectExtent l="101600" t="0" r="97155" b="84455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445" cy="3981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46D1" id="Straight Arrow Connector 6" o:spid="_x0000_s1026" type="#_x0000_t32" style="position:absolute;margin-left:315.6pt;margin-top:158.2pt;width:.35pt;height:31.3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" strokecolor="#4a7ebb">
                <v:stroke endarrow="open"/>
                <o:lock v:ext="edit" shapetype="f"/>
              </v:shape>
            </w:pict>
          </mc:Fallback>
        </mc:AlternateContent>
      </w:r>
    </w:p>
    <w:p w14:paraId="2A64B501" w14:textId="2C8A817B" w:rsidR="00954720" w:rsidRPr="00A20831" w:rsidRDefault="00517B78" w:rsidP="00954720">
      <w:pPr>
        <w:shd w:val="clear" w:color="auto" w:fill="FFFFFF"/>
      </w:pPr>
      <w:r>
        <w:rPr>
          <w:noProof/>
          <w:lang w:val="en-US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 wp14:anchorId="6C40EC20" wp14:editId="076799F8">
                <wp:simplePos x="0" y="0"/>
                <wp:positionH relativeFrom="column">
                  <wp:posOffset>2883534</wp:posOffset>
                </wp:positionH>
                <wp:positionV relativeFrom="paragraph">
                  <wp:posOffset>259080</wp:posOffset>
                </wp:positionV>
                <wp:extent cx="0" cy="222885"/>
                <wp:effectExtent l="101600" t="0" r="76200" b="8191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2288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66A8A" id="Straight Arrow Connector 17" o:spid="_x0000_s1026" type="#_x0000_t32" style="position:absolute;margin-left:227.05pt;margin-top:20.4pt;width:0;height:17.55pt;flip:x;z-index:251662336;visibility:visible;mso-wrap-style:square;mso-width-percent:0;mso-height-percent:0;mso-wrap-distance-left:114299emu;mso-wrap-distance-top:0;mso-wrap-distance-right:114299emu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" strokecolor="#4a7ebb">
                <v:stroke endarrow="open"/>
                <o:lock v:ext="edit" shapetype="f"/>
              </v:shape>
            </w:pict>
          </mc:Fallback>
        </mc:AlternateContent>
      </w:r>
    </w:p>
    <w:p w14:paraId="7480C180" w14:textId="3C1068E9" w:rsidR="00954720" w:rsidRPr="00A20831" w:rsidRDefault="00517B78" w:rsidP="00954720">
      <w:pPr>
        <w:shd w:val="clear" w:color="auto" w:fill="FFFFFF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1AF7A58" wp14:editId="2AC3FEBD">
                <wp:simplePos x="0" y="0"/>
                <wp:positionH relativeFrom="column">
                  <wp:posOffset>738505</wp:posOffset>
                </wp:positionH>
                <wp:positionV relativeFrom="paragraph">
                  <wp:posOffset>270510</wp:posOffset>
                </wp:positionV>
                <wp:extent cx="4472940" cy="1350010"/>
                <wp:effectExtent l="76200" t="76200" r="73660" b="7239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2940" cy="135001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B0A7F58" w14:textId="77777777" w:rsidR="00954720" w:rsidRPr="00D2666B" w:rsidRDefault="00954720" w:rsidP="009547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54720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CLUB LEVEL RESOLUTION</w:t>
                            </w:r>
                          </w:p>
                          <w:p w14:paraId="0CC446E3" w14:textId="77777777" w:rsidR="00954720" w:rsidRPr="00D2666B" w:rsidRDefault="00954720" w:rsidP="009547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54720">
                              <w:rPr>
                                <w:rFonts w:ascii="Calibri" w:hAnsi="Calibri"/>
                                <w:b/>
                                <w:i/>
                                <w:i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PRESIDENT – PRESIDENT</w:t>
                            </w:r>
                          </w:p>
                          <w:p w14:paraId="60E025F0" w14:textId="77777777" w:rsidR="00954720" w:rsidRPr="00954720" w:rsidRDefault="00954720" w:rsidP="009547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54720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President contacts the nominated representative. The two clubs via the Presidents and parties involved will attempt to resolve the incident/issue via “Club Level Resolution”</w:t>
                            </w:r>
                          </w:p>
                          <w:p w14:paraId="121C603A" w14:textId="77777777" w:rsidR="00954720" w:rsidRPr="00954720" w:rsidRDefault="00954720" w:rsidP="009547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954720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NOMINATED PERSON: </w:t>
                            </w:r>
                            <w:r w:rsidR="00EF30B7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Fremantle</w:t>
                            </w:r>
                            <w:r w:rsidRPr="00954720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Conference- Robyn Elms</w:t>
                            </w:r>
                            <w:r w:rsidR="00A76B63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,</w:t>
                            </w:r>
                            <w:r w:rsidRPr="00954720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East Fremantle- </w:t>
                            </w:r>
                            <w:r w:rsidR="00EF30B7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Anthony Doig</w:t>
                            </w:r>
                            <w:r w:rsidRPr="00954720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; South Fremantle- </w:t>
                            </w:r>
                            <w:r w:rsidR="00EF30B7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Mark Brookes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F7A58" id="Rectangle 7" o:spid="_x0000_s1037" style="position:absolute;margin-left:58.15pt;margin-top:21.3pt;width:352.2pt;height:106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" fillcolor="#4f81bd" strokecolor="#385d8a" strokeweight="2pt">
                <v:path arrowok="t"/>
                <v:textbox>
                  <w:txbxContent>
                    <w:p w14:paraId="6B0A7F58" w14:textId="77777777" w:rsidR="00954720" w:rsidRPr="00D2666B" w:rsidRDefault="00954720" w:rsidP="0095472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54720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u w:val="single"/>
                        </w:rPr>
                        <w:t>CLUB LEVEL RESOLUTION</w:t>
                      </w:r>
                    </w:p>
                    <w:p w14:paraId="0CC446E3" w14:textId="77777777" w:rsidR="00954720" w:rsidRPr="00D2666B" w:rsidRDefault="00954720" w:rsidP="0095472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54720">
                        <w:rPr>
                          <w:rFonts w:ascii="Calibri" w:hAnsi="Calibri"/>
                          <w:b/>
                          <w:i/>
                          <w:iCs/>
                          <w:color w:val="000000"/>
                          <w:kern w:val="24"/>
                          <w:sz w:val="22"/>
                          <w:szCs w:val="22"/>
                        </w:rPr>
                        <w:t>PRESIDENT – PRESIDENT</w:t>
                      </w:r>
                    </w:p>
                    <w:p w14:paraId="60E025F0" w14:textId="77777777" w:rsidR="00954720" w:rsidRPr="00954720" w:rsidRDefault="00954720" w:rsidP="0095472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</w:rPr>
                      </w:pPr>
                      <w:r w:rsidRPr="00954720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</w:rPr>
                        <w:t>President contacts the nominated representative. The two clubs via the Presidents and parties involved will attempt to resolve the incident/issue via “Club Level Resolution”</w:t>
                      </w:r>
                    </w:p>
                    <w:p w14:paraId="121C603A" w14:textId="77777777" w:rsidR="00954720" w:rsidRPr="00954720" w:rsidRDefault="00954720" w:rsidP="0095472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</w:rPr>
                      </w:pPr>
                      <w:r w:rsidRPr="00954720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</w:rPr>
                        <w:t xml:space="preserve">NOMINATED PERSON: </w:t>
                      </w:r>
                      <w:r w:rsidR="00EF30B7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</w:rPr>
                        <w:t>Fremantle</w:t>
                      </w:r>
                      <w:r w:rsidRPr="00954720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</w:rPr>
                        <w:t xml:space="preserve"> Conference- Robyn Elms</w:t>
                      </w:r>
                      <w:r w:rsidR="00A76B63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</w:rPr>
                        <w:t>,</w:t>
                      </w:r>
                      <w:r w:rsidRPr="00954720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</w:rPr>
                        <w:t xml:space="preserve"> East Fremantle- </w:t>
                      </w:r>
                      <w:r w:rsidR="00EF30B7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</w:rPr>
                        <w:t xml:space="preserve"> Anthony Doig</w:t>
                      </w:r>
                      <w:r w:rsidRPr="00954720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</w:rPr>
                        <w:t xml:space="preserve">; South Fremantle- </w:t>
                      </w:r>
                      <w:r w:rsidR="00EF30B7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</w:rPr>
                        <w:t>Mark Brookes</w:t>
                      </w:r>
                    </w:p>
                  </w:txbxContent>
                </v:textbox>
              </v:rect>
            </w:pict>
          </mc:Fallback>
        </mc:AlternateContent>
      </w:r>
    </w:p>
    <w:p w14:paraId="0A8C390C" w14:textId="77777777" w:rsidR="00954720" w:rsidRPr="00A20831" w:rsidRDefault="00954720" w:rsidP="00954720">
      <w:pPr>
        <w:shd w:val="clear" w:color="auto" w:fill="FFFFFF"/>
      </w:pPr>
    </w:p>
    <w:p w14:paraId="40754A6A" w14:textId="77777777" w:rsidR="00954720" w:rsidRPr="00A20831" w:rsidRDefault="00954720" w:rsidP="00954720">
      <w:pPr>
        <w:shd w:val="clear" w:color="auto" w:fill="FFFFFF"/>
      </w:pPr>
    </w:p>
    <w:p w14:paraId="6EB4A22A" w14:textId="77777777" w:rsidR="00954720" w:rsidRPr="00A20831" w:rsidRDefault="00954720" w:rsidP="00954720">
      <w:pPr>
        <w:shd w:val="clear" w:color="auto" w:fill="FFFFFF"/>
      </w:pPr>
    </w:p>
    <w:p w14:paraId="22BE2769" w14:textId="77777777" w:rsidR="00954720" w:rsidRPr="00A20831" w:rsidRDefault="00954720" w:rsidP="00954720">
      <w:pPr>
        <w:shd w:val="clear" w:color="auto" w:fill="FFFFFF"/>
      </w:pPr>
    </w:p>
    <w:p w14:paraId="73FAAE40" w14:textId="77777777" w:rsidR="00954720" w:rsidRPr="00A20831" w:rsidRDefault="00954720" w:rsidP="00954720">
      <w:pPr>
        <w:shd w:val="clear" w:color="auto" w:fill="FFFFFF"/>
      </w:pPr>
    </w:p>
    <w:p w14:paraId="72FBB58C" w14:textId="77777777" w:rsidR="00954720" w:rsidRPr="00A20831" w:rsidRDefault="00954720" w:rsidP="00954720">
      <w:pPr>
        <w:shd w:val="clear" w:color="auto" w:fill="FFFFFF"/>
      </w:pPr>
    </w:p>
    <w:p w14:paraId="3D70B611" w14:textId="77777777" w:rsidR="00954720" w:rsidRPr="00A20831" w:rsidRDefault="00954720" w:rsidP="00954720">
      <w:pPr>
        <w:shd w:val="clear" w:color="auto" w:fill="FFFFFF"/>
      </w:pPr>
    </w:p>
    <w:p w14:paraId="28058DE8" w14:textId="77777777" w:rsidR="00954720" w:rsidRPr="00A20831" w:rsidRDefault="00954720" w:rsidP="00954720">
      <w:pPr>
        <w:shd w:val="clear" w:color="auto" w:fill="FFFFFF"/>
      </w:pPr>
    </w:p>
    <w:p w14:paraId="7821CE0D" w14:textId="77777777" w:rsidR="00954720" w:rsidRPr="00A20831" w:rsidRDefault="00954720" w:rsidP="00954720">
      <w:pPr>
        <w:shd w:val="clear" w:color="auto" w:fill="FFFFFF"/>
      </w:pPr>
    </w:p>
    <w:p w14:paraId="43EAC195" w14:textId="77777777" w:rsidR="00954720" w:rsidRPr="00A20831" w:rsidRDefault="00954720" w:rsidP="00954720">
      <w:pPr>
        <w:shd w:val="clear" w:color="auto" w:fill="FFFFFF"/>
      </w:pPr>
    </w:p>
    <w:p w14:paraId="20114A85" w14:textId="77777777" w:rsidR="00954720" w:rsidRPr="00A20831" w:rsidRDefault="00954720" w:rsidP="00954720">
      <w:pPr>
        <w:shd w:val="clear" w:color="auto" w:fill="FFFFFF"/>
      </w:pPr>
    </w:p>
    <w:p w14:paraId="52649E8A" w14:textId="77777777" w:rsidR="00954720" w:rsidRPr="00A20831" w:rsidRDefault="00954720" w:rsidP="00954720">
      <w:pPr>
        <w:shd w:val="clear" w:color="auto" w:fill="FFFFFF"/>
      </w:pPr>
    </w:p>
    <w:p w14:paraId="7923063F" w14:textId="77777777" w:rsidR="00954720" w:rsidRPr="00A20831" w:rsidRDefault="00954720" w:rsidP="00954720">
      <w:pPr>
        <w:shd w:val="clear" w:color="auto" w:fill="FFFFFF"/>
      </w:pPr>
    </w:p>
    <w:p w14:paraId="4FB3913A" w14:textId="77777777" w:rsidR="00954720" w:rsidRPr="00A20831" w:rsidRDefault="00954720" w:rsidP="00954720">
      <w:pPr>
        <w:shd w:val="clear" w:color="auto" w:fill="FFFFFF"/>
      </w:pPr>
    </w:p>
    <w:p w14:paraId="36D73F1A" w14:textId="18CEBA74" w:rsidR="00954720" w:rsidRPr="00A20831" w:rsidRDefault="00517B78" w:rsidP="00954720">
      <w:pPr>
        <w:shd w:val="clear" w:color="auto" w:fill="FFFFFF"/>
        <w:tabs>
          <w:tab w:val="left" w:pos="2160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3F5390B" wp14:editId="61ABD9C8">
                <wp:simplePos x="0" y="0"/>
                <wp:positionH relativeFrom="column">
                  <wp:posOffset>2583180</wp:posOffset>
                </wp:positionH>
                <wp:positionV relativeFrom="paragraph">
                  <wp:posOffset>110490</wp:posOffset>
                </wp:positionV>
                <wp:extent cx="2893060" cy="1679575"/>
                <wp:effectExtent l="76200" t="76200" r="78740" b="73025"/>
                <wp:wrapNone/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93060" cy="16795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9D5414E" w14:textId="77777777" w:rsidR="00954720" w:rsidRPr="00D2666B" w:rsidRDefault="00954720" w:rsidP="009547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54720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u w:val="single"/>
                              </w:rPr>
                              <w:t>UNSASTIFACTORY RESOLUTION</w:t>
                            </w:r>
                          </w:p>
                          <w:p w14:paraId="35373F74" w14:textId="77777777" w:rsidR="00954720" w:rsidRPr="00D2666B" w:rsidRDefault="00954720" w:rsidP="0095472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54720">
                              <w:rPr>
                                <w:rFonts w:ascii="Calibri" w:hAnsi="Calibri"/>
                                <w:b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If all avenues of mediation have been exhausted the District Operations Manager and/or Community Development Manager makes attempts for resolution or convenes an investigation team to resolve the matter. </w:t>
                            </w:r>
                            <w:r w:rsidRPr="00954720">
                              <w:rPr>
                                <w:rFonts w:ascii="Calibri" w:hAnsi="Calibri"/>
                                <w:b/>
                                <w:i/>
                                <w:i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45(1) Protests Disputes, Tribunal, and Investigations Panels 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5390B" id="Rectangle 11" o:spid="_x0000_s1038" style="position:absolute;margin-left:203.4pt;margin-top:8.7pt;width:227.8pt;height:132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" fillcolor="#4f81bd" strokecolor="#385d8a" strokeweight="2pt">
                <v:path arrowok="t"/>
                <v:textbox>
                  <w:txbxContent>
                    <w:p w14:paraId="69D5414E" w14:textId="77777777" w:rsidR="00954720" w:rsidRPr="00D2666B" w:rsidRDefault="00954720" w:rsidP="0095472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54720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u w:val="single"/>
                        </w:rPr>
                        <w:t>UNSASTIFACTORY RESOLUTION</w:t>
                      </w:r>
                    </w:p>
                    <w:p w14:paraId="35373F74" w14:textId="77777777" w:rsidR="00954720" w:rsidRPr="00D2666B" w:rsidRDefault="00954720" w:rsidP="0095472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954720">
                        <w:rPr>
                          <w:rFonts w:ascii="Calibri" w:hAnsi="Calibri"/>
                          <w:b/>
                          <w:color w:val="000000"/>
                          <w:kern w:val="24"/>
                          <w:sz w:val="22"/>
                          <w:szCs w:val="22"/>
                        </w:rPr>
                        <w:t xml:space="preserve">If all avenues of mediation have been exhausted the District Operations Manager and/or Community Development Manager makes attempts for resolution or convenes an investigation team to resolve the matter. </w:t>
                      </w:r>
                      <w:r w:rsidRPr="00954720">
                        <w:rPr>
                          <w:rFonts w:ascii="Calibri" w:hAnsi="Calibri"/>
                          <w:b/>
                          <w:i/>
                          <w:iCs/>
                          <w:color w:val="000000"/>
                          <w:kern w:val="24"/>
                          <w:sz w:val="22"/>
                          <w:szCs w:val="22"/>
                        </w:rPr>
                        <w:t xml:space="preserve">45(1) Protests Disputes, Tribunal, and Investigations Panels  </w:t>
                      </w:r>
                    </w:p>
                  </w:txbxContent>
                </v:textbox>
              </v:rect>
            </w:pict>
          </mc:Fallback>
        </mc:AlternateContent>
      </w:r>
      <w:r w:rsidR="00954720">
        <w:tab/>
      </w:r>
    </w:p>
    <w:p w14:paraId="7A9CAAE6" w14:textId="77777777" w:rsidR="00954720" w:rsidRDefault="00954720" w:rsidP="00954720">
      <w:pPr>
        <w:rPr>
          <w:sz w:val="20"/>
          <w:szCs w:val="20"/>
        </w:rPr>
      </w:pPr>
    </w:p>
    <w:sectPr w:rsidR="00954720" w:rsidSect="0020795E">
      <w:type w:val="continuous"/>
      <w:pgSz w:w="11900" w:h="16840"/>
      <w:pgMar w:top="720" w:right="720" w:bottom="426" w:left="720" w:header="907" w:footer="98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B4C83C" w14:textId="77777777" w:rsidR="002923F2" w:rsidRDefault="002923F2">
      <w:pPr>
        <w:spacing w:after="0"/>
      </w:pPr>
      <w:r>
        <w:separator/>
      </w:r>
    </w:p>
  </w:endnote>
  <w:endnote w:type="continuationSeparator" w:id="0">
    <w:p w14:paraId="6348C077" w14:textId="77777777" w:rsidR="002923F2" w:rsidRDefault="002923F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B220F" w14:textId="00B03661" w:rsidR="0020795E" w:rsidRDefault="00517B78">
    <w:pPr>
      <w:pStyle w:val="Footer"/>
    </w:pPr>
    <w:r>
      <w:rPr>
        <w:noProof/>
        <w:lang w:val="en-US"/>
      </w:rPr>
      <w:drawing>
        <wp:anchor distT="0" distB="0" distL="114300" distR="114300" simplePos="0" relativeHeight="251660800" behindDoc="0" locked="0" layoutInCell="1" allowOverlap="1" wp14:anchorId="0BD7BDAF" wp14:editId="50F92293">
          <wp:simplePos x="0" y="0"/>
          <wp:positionH relativeFrom="column">
            <wp:posOffset>2895600</wp:posOffset>
          </wp:positionH>
          <wp:positionV relativeFrom="paragraph">
            <wp:posOffset>20955</wp:posOffset>
          </wp:positionV>
          <wp:extent cx="1114425" cy="685800"/>
          <wp:effectExtent l="0" t="0" r="3175" b="0"/>
          <wp:wrapSquare wrapText="bothSides"/>
          <wp:docPr id="15" name="Picture 15" descr="WAF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WAF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DD53F1" w14:textId="34284927" w:rsidR="008676D0" w:rsidRDefault="00517B78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0" locked="0" layoutInCell="1" allowOverlap="1" wp14:anchorId="238B35CD" wp14:editId="4D78F3A8">
          <wp:simplePos x="0" y="0"/>
          <wp:positionH relativeFrom="column">
            <wp:posOffset>2743200</wp:posOffset>
          </wp:positionH>
          <wp:positionV relativeFrom="paragraph">
            <wp:posOffset>72390</wp:posOffset>
          </wp:positionV>
          <wp:extent cx="1114425" cy="685800"/>
          <wp:effectExtent l="0" t="0" r="3175" b="0"/>
          <wp:wrapSquare wrapText="bothSides"/>
          <wp:docPr id="11" name="Picture 11" descr="WAF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AF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E517F5" w14:textId="77777777" w:rsidR="002923F2" w:rsidRDefault="002923F2">
      <w:pPr>
        <w:spacing w:after="0"/>
      </w:pPr>
      <w:r>
        <w:separator/>
      </w:r>
    </w:p>
  </w:footnote>
  <w:footnote w:type="continuationSeparator" w:id="0">
    <w:p w14:paraId="077CAE3D" w14:textId="77777777" w:rsidR="002923F2" w:rsidRDefault="002923F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31742A" w14:textId="5E122E3F" w:rsidR="0020795E" w:rsidRDefault="00517B78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0" locked="0" layoutInCell="1" allowOverlap="1" wp14:anchorId="7BDE72CF" wp14:editId="2A9CD7DE">
          <wp:simplePos x="0" y="0"/>
          <wp:positionH relativeFrom="column">
            <wp:posOffset>4389120</wp:posOffset>
          </wp:positionH>
          <wp:positionV relativeFrom="paragraph">
            <wp:posOffset>-561975</wp:posOffset>
          </wp:positionV>
          <wp:extent cx="1343025" cy="720090"/>
          <wp:effectExtent l="0" t="0" r="3175" b="0"/>
          <wp:wrapSquare wrapText="bothSides"/>
          <wp:docPr id="14" name="Picture 14" descr="East Fremantle Distric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East Fremantle District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 wp14:anchorId="1FE769EF" wp14:editId="363142C3">
          <wp:simplePos x="0" y="0"/>
          <wp:positionH relativeFrom="column">
            <wp:posOffset>891540</wp:posOffset>
          </wp:positionH>
          <wp:positionV relativeFrom="paragraph">
            <wp:posOffset>-561975</wp:posOffset>
          </wp:positionV>
          <wp:extent cx="1534795" cy="720090"/>
          <wp:effectExtent l="0" t="0" r="0" b="0"/>
          <wp:wrapSquare wrapText="bothSides"/>
          <wp:docPr id="12" name="Picture 12" descr="South Fremantle Distri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South Fremantle Distric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79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625AB" w14:textId="2E7334E8" w:rsidR="008676D0" w:rsidRDefault="00517B78">
    <w:pPr>
      <w:pStyle w:val="Header"/>
      <w:jc w:val="center"/>
    </w:pP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6E949D77" wp14:editId="37435DD3">
          <wp:simplePos x="0" y="0"/>
          <wp:positionH relativeFrom="column">
            <wp:posOffset>4251960</wp:posOffset>
          </wp:positionH>
          <wp:positionV relativeFrom="paragraph">
            <wp:posOffset>-252095</wp:posOffset>
          </wp:positionV>
          <wp:extent cx="1343025" cy="720090"/>
          <wp:effectExtent l="0" t="0" r="3175" b="0"/>
          <wp:wrapSquare wrapText="bothSides"/>
          <wp:docPr id="10" name="Picture 10" descr="East Fremantle Distric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East Fremantle District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680" behindDoc="0" locked="0" layoutInCell="1" allowOverlap="1" wp14:anchorId="5669D597" wp14:editId="04534466">
          <wp:simplePos x="0" y="0"/>
          <wp:positionH relativeFrom="column">
            <wp:posOffset>784860</wp:posOffset>
          </wp:positionH>
          <wp:positionV relativeFrom="paragraph">
            <wp:posOffset>-290195</wp:posOffset>
          </wp:positionV>
          <wp:extent cx="1534795" cy="720090"/>
          <wp:effectExtent l="0" t="0" r="0" b="0"/>
          <wp:wrapSquare wrapText="bothSides"/>
          <wp:docPr id="7" name="Picture 7" descr="South Fremantle Distri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outh Fremantle Distric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79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DFF8AC" w14:textId="77777777" w:rsidR="008676D0" w:rsidRDefault="008676D0">
    <w:pPr>
      <w:pStyle w:val="Header"/>
      <w:jc w:val="center"/>
    </w:pPr>
  </w:p>
  <w:p w14:paraId="3A53D060" w14:textId="7B435958" w:rsidR="008676D0" w:rsidRDefault="00517B78">
    <w:pPr>
      <w:pStyle w:val="Header"/>
      <w:jc w:val="center"/>
    </w:pPr>
    <w:r>
      <w:rPr>
        <w:noProof/>
        <w:lang w:val="en-US"/>
      </w:rPr>
      <w:drawing>
        <wp:anchor distT="0" distB="0" distL="114300" distR="114300" simplePos="0" relativeHeight="251654656" behindDoc="1" locked="0" layoutInCell="1" allowOverlap="1" wp14:anchorId="3533E955" wp14:editId="5E5B9A82">
          <wp:simplePos x="0" y="0"/>
          <wp:positionH relativeFrom="column">
            <wp:posOffset>473710</wp:posOffset>
          </wp:positionH>
          <wp:positionV relativeFrom="paragraph">
            <wp:posOffset>3828415</wp:posOffset>
          </wp:positionV>
          <wp:extent cx="5753735" cy="5503545"/>
          <wp:effectExtent l="0" t="0" r="12065" b="8255"/>
          <wp:wrapNone/>
          <wp:docPr id="2" name="Picture 5" descr="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wi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50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F1CA7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5B609C"/>
    <w:multiLevelType w:val="hybridMultilevel"/>
    <w:tmpl w:val="6898FE66"/>
    <w:lvl w:ilvl="0">
      <w:start w:val="1"/>
      <w:numFmt w:val="decimal"/>
      <w:lvlText w:val="%1."/>
      <w:lvlJc w:val="left"/>
      <w:pPr>
        <w:ind w:left="2910" w:hanging="390"/>
      </w:pPr>
      <w:rPr>
        <w:rFonts w:hint="default"/>
        <w:color w:val="1F497D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07945902"/>
    <w:multiLevelType w:val="hybridMultilevel"/>
    <w:tmpl w:val="DE064EF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546BB4"/>
    <w:multiLevelType w:val="hybridMultilevel"/>
    <w:tmpl w:val="36387DB8"/>
    <w:lvl w:ilvl="0">
      <w:numFmt w:val="bullet"/>
      <w:lvlText w:val=""/>
      <w:lvlJc w:val="left"/>
      <w:pPr>
        <w:ind w:left="1500" w:hanging="420"/>
      </w:pPr>
      <w:rPr>
        <w:rFonts w:ascii="Symbol" w:eastAsia="Calibri" w:hAnsi="Symbol" w:cs="Calibri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C3C0B14"/>
    <w:multiLevelType w:val="hybridMultilevel"/>
    <w:tmpl w:val="55A4D5B6"/>
    <w:lvl w:ilvl="0">
      <w:numFmt w:val="bullet"/>
      <w:lvlText w:val=""/>
      <w:lvlJc w:val="left"/>
      <w:pPr>
        <w:ind w:left="1125" w:hanging="405"/>
      </w:pPr>
      <w:rPr>
        <w:rFonts w:ascii="Symbol" w:eastAsia="Calibri" w:hAnsi="Symbol" w:cs="Calibri" w:hint="default"/>
        <w:color w:val="1F497D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C7522CC"/>
    <w:multiLevelType w:val="hybridMultilevel"/>
    <w:tmpl w:val="815AE9E2"/>
    <w:lvl w:ilvl="0">
      <w:numFmt w:val="bullet"/>
      <w:lvlText w:val="·"/>
      <w:lvlJc w:val="left"/>
      <w:pPr>
        <w:ind w:left="720" w:hanging="360"/>
      </w:pPr>
      <w:rPr>
        <w:rFonts w:ascii="Calibri" w:eastAsia="Calibri" w:hAnsi="Calibri" w:cs="Calibri" w:hint="default"/>
        <w:color w:val="FF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FA3672"/>
    <w:multiLevelType w:val="hybridMultilevel"/>
    <w:tmpl w:val="F45640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6D6320"/>
    <w:multiLevelType w:val="hybridMultilevel"/>
    <w:tmpl w:val="FBDAA4F0"/>
    <w:lvl w:ilvl="0">
      <w:start w:val="1"/>
      <w:numFmt w:val="decimal"/>
      <w:lvlText w:val="%1."/>
      <w:lvlJc w:val="left"/>
      <w:pPr>
        <w:ind w:left="3240" w:hanging="360"/>
      </w:pPr>
    </w:lvl>
    <w:lvl w:ilvl="1">
      <w:start w:val="1"/>
      <w:numFmt w:val="lowerLetter"/>
      <w:lvlText w:val="%2."/>
      <w:lvlJc w:val="left"/>
      <w:pPr>
        <w:ind w:left="3960" w:hanging="360"/>
      </w:pPr>
    </w:lvl>
    <w:lvl w:ilvl="2">
      <w:start w:val="1"/>
      <w:numFmt w:val="lowerRoman"/>
      <w:lvlText w:val="%3."/>
      <w:lvlJc w:val="right"/>
      <w:pPr>
        <w:ind w:left="4680" w:hanging="180"/>
      </w:pPr>
    </w:lvl>
    <w:lvl w:ilvl="3">
      <w:start w:val="1"/>
      <w:numFmt w:val="decimal"/>
      <w:lvlText w:val="%4."/>
      <w:lvlJc w:val="left"/>
      <w:pPr>
        <w:ind w:left="5400" w:hanging="360"/>
      </w:pPr>
    </w:lvl>
    <w:lvl w:ilvl="4">
      <w:start w:val="1"/>
      <w:numFmt w:val="lowerLetter"/>
      <w:lvlText w:val="%5."/>
      <w:lvlJc w:val="left"/>
      <w:pPr>
        <w:ind w:left="6120" w:hanging="360"/>
      </w:pPr>
    </w:lvl>
    <w:lvl w:ilvl="5">
      <w:start w:val="1"/>
      <w:numFmt w:val="lowerRoman"/>
      <w:lvlText w:val="%6."/>
      <w:lvlJc w:val="right"/>
      <w:pPr>
        <w:ind w:left="6840" w:hanging="180"/>
      </w:pPr>
    </w:lvl>
    <w:lvl w:ilvl="6">
      <w:start w:val="1"/>
      <w:numFmt w:val="decimal"/>
      <w:lvlText w:val="%7."/>
      <w:lvlJc w:val="left"/>
      <w:pPr>
        <w:ind w:left="7560" w:hanging="360"/>
      </w:pPr>
    </w:lvl>
    <w:lvl w:ilvl="7">
      <w:start w:val="1"/>
      <w:numFmt w:val="lowerLetter"/>
      <w:lvlText w:val="%8."/>
      <w:lvlJc w:val="left"/>
      <w:pPr>
        <w:ind w:left="8280" w:hanging="360"/>
      </w:pPr>
    </w:lvl>
    <w:lvl w:ilvl="8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19144EAE"/>
    <w:multiLevelType w:val="hybridMultilevel"/>
    <w:tmpl w:val="920A1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787E1A"/>
    <w:multiLevelType w:val="hybridMultilevel"/>
    <w:tmpl w:val="D7B840C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7EB26B7"/>
    <w:multiLevelType w:val="hybridMultilevel"/>
    <w:tmpl w:val="6836524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8C4B37"/>
    <w:multiLevelType w:val="hybridMultilevel"/>
    <w:tmpl w:val="8EA4D432"/>
    <w:lvl w:ilvl="0">
      <w:numFmt w:val="bullet"/>
      <w:lvlText w:val=""/>
      <w:lvlJc w:val="left"/>
      <w:pPr>
        <w:ind w:left="765" w:hanging="405"/>
      </w:pPr>
      <w:rPr>
        <w:rFonts w:ascii="Symbol" w:eastAsia="Calibri" w:hAnsi="Symbol" w:cs="Calibri" w:hint="default"/>
        <w:color w:val="1F497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7F3496"/>
    <w:multiLevelType w:val="hybridMultilevel"/>
    <w:tmpl w:val="1DD4AA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EA17B0"/>
    <w:multiLevelType w:val="hybridMultilevel"/>
    <w:tmpl w:val="E35E1C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A076D4"/>
    <w:multiLevelType w:val="hybridMultilevel"/>
    <w:tmpl w:val="D6948D2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D5A2D2A"/>
    <w:multiLevelType w:val="hybridMultilevel"/>
    <w:tmpl w:val="34B0C01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9A7E31"/>
    <w:multiLevelType w:val="hybridMultilevel"/>
    <w:tmpl w:val="7E6ECC8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7974EA4"/>
    <w:multiLevelType w:val="hybridMultilevel"/>
    <w:tmpl w:val="F98AA4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B651A3"/>
    <w:multiLevelType w:val="hybridMultilevel"/>
    <w:tmpl w:val="2E4A324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0D55C4"/>
    <w:multiLevelType w:val="hybridMultilevel"/>
    <w:tmpl w:val="2CD65E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0035CE"/>
    <w:multiLevelType w:val="hybridMultilevel"/>
    <w:tmpl w:val="D69EE77C"/>
    <w:lvl w:ilvl="0">
      <w:numFmt w:val="bullet"/>
      <w:lvlText w:val="·"/>
      <w:lvlJc w:val="left"/>
      <w:pPr>
        <w:ind w:left="1080" w:hanging="360"/>
      </w:pPr>
      <w:rPr>
        <w:rFonts w:ascii="Calibri" w:eastAsia="Calibri" w:hAnsi="Calibri" w:cs="Calibri" w:hint="default"/>
        <w:color w:val="FF0000"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88D0EE2"/>
    <w:multiLevelType w:val="hybridMultilevel"/>
    <w:tmpl w:val="56A08BEC"/>
    <w:lvl w:ilvl="0">
      <w:numFmt w:val="bullet"/>
      <w:lvlText w:val=""/>
      <w:lvlJc w:val="left"/>
      <w:pPr>
        <w:ind w:left="1140" w:hanging="420"/>
      </w:pPr>
      <w:rPr>
        <w:rFonts w:ascii="Symbol" w:eastAsia="Calibri" w:hAnsi="Symbol" w:cs="Calibri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9A17A3B"/>
    <w:multiLevelType w:val="hybridMultilevel"/>
    <w:tmpl w:val="EB861C6C"/>
    <w:lvl w:ilvl="0"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  <w:color w:val="FF0000"/>
        <w:sz w:val="2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EC055EF"/>
    <w:multiLevelType w:val="hybridMultilevel"/>
    <w:tmpl w:val="D4EA91E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1"/>
  </w:num>
  <w:num w:numId="3">
    <w:abstractNumId w:val="4"/>
  </w:num>
  <w:num w:numId="4">
    <w:abstractNumId w:val="7"/>
  </w:num>
  <w:num w:numId="5">
    <w:abstractNumId w:val="1"/>
  </w:num>
  <w:num w:numId="6">
    <w:abstractNumId w:val="6"/>
  </w:num>
  <w:num w:numId="7">
    <w:abstractNumId w:val="19"/>
  </w:num>
  <w:num w:numId="8">
    <w:abstractNumId w:val="21"/>
  </w:num>
  <w:num w:numId="9">
    <w:abstractNumId w:val="14"/>
  </w:num>
  <w:num w:numId="10">
    <w:abstractNumId w:val="21"/>
  </w:num>
  <w:num w:numId="11">
    <w:abstractNumId w:val="3"/>
  </w:num>
  <w:num w:numId="12">
    <w:abstractNumId w:val="5"/>
  </w:num>
  <w:num w:numId="13">
    <w:abstractNumId w:val="20"/>
  </w:num>
  <w:num w:numId="14">
    <w:abstractNumId w:val="22"/>
  </w:num>
  <w:num w:numId="15">
    <w:abstractNumId w:val="17"/>
  </w:num>
  <w:num w:numId="16">
    <w:abstractNumId w:val="16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9"/>
  </w:num>
  <w:num w:numId="20">
    <w:abstractNumId w:val="2"/>
  </w:num>
  <w:num w:numId="21">
    <w:abstractNumId w:val="0"/>
  </w:num>
  <w:num w:numId="22">
    <w:abstractNumId w:val="10"/>
  </w:num>
  <w:num w:numId="23">
    <w:abstractNumId w:val="13"/>
  </w:num>
  <w:num w:numId="24">
    <w:abstractNumId w:val="12"/>
  </w:num>
  <w:num w:numId="25">
    <w:abstractNumId w:val="18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Normal"/>
  <w:evenAndOddHeaders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5F6"/>
    <w:rsid w:val="00007515"/>
    <w:rsid w:val="000410C8"/>
    <w:rsid w:val="00067B9B"/>
    <w:rsid w:val="000E2ACD"/>
    <w:rsid w:val="001073D9"/>
    <w:rsid w:val="001670DB"/>
    <w:rsid w:val="00176681"/>
    <w:rsid w:val="001A64C4"/>
    <w:rsid w:val="001F51B3"/>
    <w:rsid w:val="00200D28"/>
    <w:rsid w:val="0020795E"/>
    <w:rsid w:val="00244667"/>
    <w:rsid w:val="00246690"/>
    <w:rsid w:val="00252585"/>
    <w:rsid w:val="00283697"/>
    <w:rsid w:val="002923F2"/>
    <w:rsid w:val="00293674"/>
    <w:rsid w:val="002A1A6C"/>
    <w:rsid w:val="002A4E9D"/>
    <w:rsid w:val="002A65EC"/>
    <w:rsid w:val="002B5356"/>
    <w:rsid w:val="002E10D5"/>
    <w:rsid w:val="002F73DA"/>
    <w:rsid w:val="00317DA0"/>
    <w:rsid w:val="0032474D"/>
    <w:rsid w:val="00334B66"/>
    <w:rsid w:val="003E09B1"/>
    <w:rsid w:val="00400B03"/>
    <w:rsid w:val="00430663"/>
    <w:rsid w:val="00495F1E"/>
    <w:rsid w:val="004A1366"/>
    <w:rsid w:val="004A3164"/>
    <w:rsid w:val="004B79C3"/>
    <w:rsid w:val="004E6EDD"/>
    <w:rsid w:val="00506F51"/>
    <w:rsid w:val="00517B78"/>
    <w:rsid w:val="005A6FE0"/>
    <w:rsid w:val="005C0D7B"/>
    <w:rsid w:val="005F15F6"/>
    <w:rsid w:val="00684C9D"/>
    <w:rsid w:val="00687E4C"/>
    <w:rsid w:val="006A7AA2"/>
    <w:rsid w:val="006B61B6"/>
    <w:rsid w:val="006D1DDA"/>
    <w:rsid w:val="006D2A4E"/>
    <w:rsid w:val="006E5EE9"/>
    <w:rsid w:val="00760D91"/>
    <w:rsid w:val="00764858"/>
    <w:rsid w:val="007D79F7"/>
    <w:rsid w:val="00811C61"/>
    <w:rsid w:val="008676D0"/>
    <w:rsid w:val="008C7E2D"/>
    <w:rsid w:val="008E2436"/>
    <w:rsid w:val="0091016A"/>
    <w:rsid w:val="0091316E"/>
    <w:rsid w:val="009148BE"/>
    <w:rsid w:val="009414A1"/>
    <w:rsid w:val="00954720"/>
    <w:rsid w:val="009A6026"/>
    <w:rsid w:val="00A76B63"/>
    <w:rsid w:val="00A909A1"/>
    <w:rsid w:val="00AA18D2"/>
    <w:rsid w:val="00B02B88"/>
    <w:rsid w:val="00B352AE"/>
    <w:rsid w:val="00B54D25"/>
    <w:rsid w:val="00B60649"/>
    <w:rsid w:val="00B86F3E"/>
    <w:rsid w:val="00B921F3"/>
    <w:rsid w:val="00BC3974"/>
    <w:rsid w:val="00BC560C"/>
    <w:rsid w:val="00D22E03"/>
    <w:rsid w:val="00D408F2"/>
    <w:rsid w:val="00D5730B"/>
    <w:rsid w:val="00DB418A"/>
    <w:rsid w:val="00DE1871"/>
    <w:rsid w:val="00E131CA"/>
    <w:rsid w:val="00E3402E"/>
    <w:rsid w:val="00E47F8E"/>
    <w:rsid w:val="00E53629"/>
    <w:rsid w:val="00EA0C9B"/>
    <w:rsid w:val="00EB2791"/>
    <w:rsid w:val="00EC711B"/>
    <w:rsid w:val="00ED68B5"/>
    <w:rsid w:val="00EF30B7"/>
    <w:rsid w:val="00F21820"/>
    <w:rsid w:val="00F80B72"/>
    <w:rsid w:val="00FA2187"/>
    <w:rsid w:val="00FA2A0B"/>
    <w:rsid w:val="00FD0533"/>
    <w:rsid w:val="00FE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E20B9F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mbria" w:hAnsi="Calibri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pPr>
      <w:spacing w:after="200"/>
    </w:pPr>
    <w:rPr>
      <w:sz w:val="24"/>
      <w:szCs w:val="24"/>
      <w:lang w:val="en-AU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rPr>
      <w:sz w:val="24"/>
      <w:szCs w:val="24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rPr>
      <w:sz w:val="24"/>
      <w:szCs w:val="24"/>
    </w:rPr>
  </w:style>
  <w:style w:type="paragraph" w:styleId="BalloonText">
    <w:name w:val="Balloon Text"/>
    <w:basedOn w:val="Normal"/>
    <w:semiHidden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styleId="ColorfulList-Accent1">
    <w:name w:val="Colorful List Accent 1"/>
    <w:basedOn w:val="Normal"/>
    <w:qFormat/>
    <w:pPr>
      <w:spacing w:after="0"/>
      <w:ind w:left="720"/>
    </w:pPr>
    <w:rPr>
      <w:rFonts w:eastAsia="Calibri" w:cs="Calibri"/>
      <w:sz w:val="22"/>
      <w:szCs w:val="22"/>
      <w:lang w:eastAsia="en-AU"/>
    </w:rPr>
  </w:style>
  <w:style w:type="paragraph" w:styleId="PlainText">
    <w:name w:val="Plain Text"/>
    <w:basedOn w:val="Normal"/>
    <w:link w:val="PlainTextChar"/>
    <w:uiPriority w:val="99"/>
    <w:unhideWhenUsed/>
    <w:rsid w:val="002F73DA"/>
    <w:pPr>
      <w:spacing w:after="0"/>
    </w:pPr>
    <w:rPr>
      <w:rFonts w:eastAsia="Calibri" w:cs="Times New Roman"/>
      <w:sz w:val="22"/>
      <w:szCs w:val="22"/>
      <w:lang w:val="x-none"/>
    </w:rPr>
  </w:style>
  <w:style w:type="character" w:customStyle="1" w:styleId="PlainTextChar">
    <w:name w:val="Plain Text Char"/>
    <w:link w:val="PlainText"/>
    <w:uiPriority w:val="99"/>
    <w:rsid w:val="002F73DA"/>
    <w:rPr>
      <w:rFonts w:eastAsia="Calibri" w:cs="Times New Roman"/>
      <w:sz w:val="22"/>
      <w:szCs w:val="22"/>
      <w:lang w:eastAsia="en-US"/>
    </w:rPr>
  </w:style>
  <w:style w:type="table" w:styleId="TableGrid">
    <w:name w:val="Table Grid"/>
    <w:basedOn w:val="TableNormal"/>
    <w:rsid w:val="00400B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8676D0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95472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35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image" Target="media/image5.em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randing%20(Logos)\Approved%20Letterheads\WAFL%20Letterhead\WAF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4EFB720-6611-C246-9AB0-378537CDF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M:\Branding (Logos)\Approved Letterheads\WAFL Letterhead\WAFL.dot</Template>
  <TotalTime>0</TotalTime>
  <Pages>2</Pages>
  <Words>163</Words>
  <Characters>933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Silverback Creative</Company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rdaniels</dc:creator>
  <cp:keywords/>
  <cp:lastModifiedBy>Microsoft Office User</cp:lastModifiedBy>
  <cp:revision>2</cp:revision>
  <cp:lastPrinted>2015-04-20T08:12:00Z</cp:lastPrinted>
  <dcterms:created xsi:type="dcterms:W3CDTF">2018-04-05T05:08:00Z</dcterms:created>
  <dcterms:modified xsi:type="dcterms:W3CDTF">2018-04-05T05:08:00Z</dcterms:modified>
</cp:coreProperties>
</file>